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CE0" w:rsidRDefault="00F1505F" w:rsidP="00F1505F">
      <w:pPr>
        <w:spacing w:line="360" w:lineRule="auto"/>
        <w:jc w:val="center"/>
        <w:rPr>
          <w:b/>
        </w:rPr>
      </w:pPr>
      <w:r w:rsidRPr="00F1505F">
        <w:rPr>
          <w:b/>
        </w:rPr>
        <w:t>The impacts of the civil war on the African Forest Elephants in Liberia</w:t>
      </w:r>
      <w:r w:rsidR="00AE5ECA">
        <w:rPr>
          <w:b/>
        </w:rPr>
        <w:t>- U5503457</w:t>
      </w:r>
    </w:p>
    <w:p w:rsidR="008E5FC4" w:rsidRDefault="00F1505F" w:rsidP="00CE45D1">
      <w:pPr>
        <w:spacing w:line="360" w:lineRule="auto"/>
        <w:jc w:val="both"/>
      </w:pPr>
      <w:r>
        <w:t xml:space="preserve">In December, 2009, there was an outbreak of civil war which commenced from a little border town-Liberia Ivory </w:t>
      </w:r>
      <w:r w:rsidR="007A55F1">
        <w:t>Coast</w:t>
      </w:r>
      <w:r>
        <w:t xml:space="preserve"> and </w:t>
      </w:r>
      <w:r w:rsidR="00CE45D1">
        <w:t>escalated</w:t>
      </w:r>
      <w:r>
        <w:t xml:space="preserve"> throughout the entire country. This led to a massive exodus</w:t>
      </w:r>
      <w:r w:rsidR="00CE45D1">
        <w:t xml:space="preserve"> of the African elephants from t</w:t>
      </w:r>
      <w:r>
        <w:t>he Ziama-Wenegisi</w:t>
      </w:r>
      <w:r w:rsidR="008C3A42">
        <w:t xml:space="preserve"> </w:t>
      </w:r>
      <w:r w:rsidR="00CE45D1">
        <w:t xml:space="preserve">corridor which includes the Ziama classified forest in Guinea and the </w:t>
      </w:r>
      <w:proofErr w:type="spellStart"/>
      <w:r w:rsidR="00CE45D1">
        <w:t>Wenegisi</w:t>
      </w:r>
      <w:proofErr w:type="spellEnd"/>
      <w:r w:rsidR="00CE45D1">
        <w:t xml:space="preserve"> national forest in Liberia, a </w:t>
      </w:r>
      <w:r w:rsidR="008C3A42">
        <w:t>bordering</w:t>
      </w:r>
      <w:r w:rsidR="00CE45D1">
        <w:t xml:space="preserve"> forest shared between Guine</w:t>
      </w:r>
      <w:r w:rsidR="00614F0E">
        <w:t xml:space="preserve">a and </w:t>
      </w:r>
      <w:proofErr w:type="spellStart"/>
      <w:r w:rsidR="00614F0E">
        <w:t>Liberia.</w:t>
      </w:r>
      <w:r w:rsidR="00CE45D1">
        <w:t>Migration</w:t>
      </w:r>
      <w:proofErr w:type="spellEnd"/>
      <w:r w:rsidR="00CE45D1">
        <w:t xml:space="preserve"> of elephants from </w:t>
      </w:r>
      <w:proofErr w:type="spellStart"/>
      <w:r w:rsidR="00CE45D1">
        <w:t>Wenegisi</w:t>
      </w:r>
      <w:proofErr w:type="spellEnd"/>
      <w:r w:rsidR="00CE45D1">
        <w:t xml:space="preserve"> to </w:t>
      </w:r>
      <w:proofErr w:type="spellStart"/>
      <w:r w:rsidR="00CE45D1">
        <w:t>Ziama</w:t>
      </w:r>
      <w:proofErr w:type="spellEnd"/>
      <w:r w:rsidR="00CE45D1">
        <w:t xml:space="preserve"> was noted during the war in Liberia</w:t>
      </w:r>
      <w:r w:rsidR="008C3A42">
        <w:t>,</w:t>
      </w:r>
      <w:r w:rsidR="008B73C5">
        <w:t xml:space="preserve"> </w:t>
      </w:r>
      <w:proofErr w:type="spellStart"/>
      <w:r w:rsidR="004D6C38">
        <w:t>Sambola</w:t>
      </w:r>
      <w:proofErr w:type="spellEnd"/>
      <w:r w:rsidR="004D6C38">
        <w:t xml:space="preserve"> </w:t>
      </w:r>
      <w:r w:rsidR="008B73C5">
        <w:t>(</w:t>
      </w:r>
      <w:r w:rsidR="004D6C38">
        <w:t>2005)</w:t>
      </w:r>
      <w:r w:rsidR="00CE45D1">
        <w:t>. Conflicts and other anthropogenic activities</w:t>
      </w:r>
      <w:r w:rsidR="00B87DA8">
        <w:t xml:space="preserve"> for example, logging, illicit hunting, mining, urbanization, shifting cultivation</w:t>
      </w:r>
      <w:r w:rsidR="00CE45D1">
        <w:t xml:space="preserve"> are </w:t>
      </w:r>
      <w:r w:rsidR="007A55F1">
        <w:t>causes of wildlife extinction and</w:t>
      </w:r>
      <w:r w:rsidR="00B87DA8">
        <w:t xml:space="preserve"> or</w:t>
      </w:r>
      <w:r w:rsidR="00CE45D1">
        <w:t xml:space="preserve"> migration</w:t>
      </w:r>
      <w:r w:rsidR="00AB2911">
        <w:t>. (Afkinsider.com/threat-of</w:t>
      </w:r>
      <w:r w:rsidR="003F6DA7">
        <w:t xml:space="preserve"> –wildlife-extinction)</w:t>
      </w:r>
      <w:r w:rsidR="008E5FC4">
        <w:t>.</w:t>
      </w:r>
      <w:bookmarkStart w:id="0" w:name="_GoBack"/>
      <w:bookmarkEnd w:id="0"/>
    </w:p>
    <w:p w:rsidR="00D17CA6" w:rsidRDefault="00CE45D1" w:rsidP="00CE45D1">
      <w:pPr>
        <w:spacing w:line="360" w:lineRule="auto"/>
        <w:jc w:val="both"/>
      </w:pPr>
      <w:r>
        <w:t>I was amazed when I watched this elephant migratin</w:t>
      </w:r>
      <w:r w:rsidR="00EF627C">
        <w:t>g</w:t>
      </w:r>
      <w:r>
        <w:t xml:space="preserve"> into </w:t>
      </w:r>
      <w:proofErr w:type="spellStart"/>
      <w:r>
        <w:t>Ziama</w:t>
      </w:r>
      <w:proofErr w:type="spellEnd"/>
      <w:r>
        <w:t xml:space="preserve"> forest in guinea live on the G</w:t>
      </w:r>
      <w:r w:rsidR="00AE343C">
        <w:t>u</w:t>
      </w:r>
      <w:r>
        <w:t>inean National television</w:t>
      </w:r>
      <w:r w:rsidR="00AE343C">
        <w:t xml:space="preserve"> (action news)</w:t>
      </w:r>
      <w:r>
        <w:t xml:space="preserve"> in 1996</w:t>
      </w:r>
      <w:r w:rsidR="00AE343C">
        <w:t>. The elephants form part of the features that make Liberia a biodiversity hotspot</w:t>
      </w:r>
      <w:r w:rsidR="00FB0275">
        <w:t xml:space="preserve"> of conservation concern</w:t>
      </w:r>
      <w:r w:rsidR="00AE343C">
        <w:t xml:space="preserve"> in West Africa. National park and other nature reserves have been established for the conservation and multiplication of these endangered </w:t>
      </w:r>
      <w:r w:rsidR="00AB2911">
        <w:t>species. National</w:t>
      </w:r>
      <w:r w:rsidR="00D17CA6">
        <w:t xml:space="preserve"> Parks of </w:t>
      </w:r>
      <w:r w:rsidR="00AB2911">
        <w:t>Liberia “</w:t>
      </w:r>
      <w:r w:rsidR="00D17CA6">
        <w:t xml:space="preserve">Www. National-parks-worldwide.info/Liberia.htm”. </w:t>
      </w:r>
    </w:p>
    <w:p w:rsidR="005E7549" w:rsidRDefault="005E7549" w:rsidP="005E7549">
      <w:pPr>
        <w:pStyle w:val="Caption"/>
        <w:keepNext/>
        <w:jc w:val="both"/>
      </w:pPr>
    </w:p>
    <w:p w:rsidR="005E7549" w:rsidRDefault="009E0143" w:rsidP="005E7549">
      <w:pPr>
        <w:keepNext/>
        <w:spacing w:line="360" w:lineRule="auto"/>
        <w:jc w:val="both"/>
      </w:pPr>
      <w:r>
        <w:rPr>
          <w:noProof/>
          <w:sz w:val="24"/>
          <w:szCs w:val="24"/>
          <w:lang w:val="en-AU" w:eastAsia="en-AU"/>
        </w:rPr>
        <w:drawing>
          <wp:inline distT="0" distB="0" distL="0" distR="0">
            <wp:extent cx="5766288" cy="2163394"/>
            <wp:effectExtent l="19050" t="0" r="5862" b="0"/>
            <wp:docPr id="1" name="Picture 1" descr="E:\forest-elephant-he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forest-elephant-hero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6669" cy="2171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5D1" w:rsidRDefault="005E7549" w:rsidP="005E7549">
      <w:pPr>
        <w:pStyle w:val="Caption"/>
        <w:jc w:val="both"/>
      </w:pPr>
      <w:r w:rsidRPr="005E7549">
        <w:rPr>
          <w:i/>
        </w:rPr>
        <w:t xml:space="preserve">Figure </w:t>
      </w:r>
      <w:r w:rsidR="00395497" w:rsidRPr="005E7549">
        <w:rPr>
          <w:i/>
        </w:rPr>
        <w:fldChar w:fldCharType="begin"/>
      </w:r>
      <w:r w:rsidRPr="005E7549">
        <w:rPr>
          <w:i/>
        </w:rPr>
        <w:instrText xml:space="preserve"> SEQ Figure \* ARABIC </w:instrText>
      </w:r>
      <w:r w:rsidR="00395497" w:rsidRPr="005E7549">
        <w:rPr>
          <w:i/>
        </w:rPr>
        <w:fldChar w:fldCharType="separate"/>
      </w:r>
      <w:r w:rsidR="008C543A">
        <w:rPr>
          <w:i/>
          <w:noProof/>
        </w:rPr>
        <w:t>1</w:t>
      </w:r>
      <w:r w:rsidR="00395497" w:rsidRPr="005E7549">
        <w:rPr>
          <w:i/>
        </w:rPr>
        <w:fldChar w:fldCharType="end"/>
      </w:r>
      <w:r w:rsidRPr="005E7549">
        <w:rPr>
          <w:i/>
        </w:rPr>
        <w:t xml:space="preserve">  African elephants have less room to roam than ever before as civil war, poaching f</w:t>
      </w:r>
      <w:r w:rsidR="000524F3">
        <w:rPr>
          <w:i/>
        </w:rPr>
        <w:t>or bush meat and ivory increased</w:t>
      </w:r>
      <w:r w:rsidRPr="005E7549">
        <w:rPr>
          <w:i/>
        </w:rPr>
        <w:t xml:space="preserve"> proportionally with an increase in human population</w:t>
      </w:r>
      <w:r>
        <w:t>.</w:t>
      </w:r>
      <w:r w:rsidR="00E7688F">
        <w:t xml:space="preserve"> Source: WWF: African elephant species. http://www.</w:t>
      </w:r>
      <w:r w:rsidR="00D27D17">
        <w:t>w</w:t>
      </w:r>
      <w:r w:rsidR="00E7688F">
        <w:t>orldwidelife.org/species/forest-elephant.</w:t>
      </w:r>
    </w:p>
    <w:p w:rsidR="000524F3" w:rsidRDefault="000524F3" w:rsidP="000524F3"/>
    <w:p w:rsidR="000524F3" w:rsidRDefault="00524988" w:rsidP="000524F3">
      <w:r>
        <w:t>Habitat loss</w:t>
      </w:r>
    </w:p>
    <w:p w:rsidR="008C543A" w:rsidRDefault="00B83A99" w:rsidP="000524F3">
      <w:r>
        <w:t>African elephants inhabit high rainforests and feed o</w:t>
      </w:r>
      <w:r w:rsidR="00476DBF">
        <w:t>n non-timber forest products (NT</w:t>
      </w:r>
      <w:r>
        <w:t xml:space="preserve">FP), such as, nuts (e.g. </w:t>
      </w:r>
      <w:proofErr w:type="spellStart"/>
      <w:r>
        <w:t>makore</w:t>
      </w:r>
      <w:proofErr w:type="spellEnd"/>
      <w:r w:rsidR="00843803">
        <w:t xml:space="preserve"> and </w:t>
      </w:r>
      <w:proofErr w:type="spellStart"/>
      <w:r w:rsidR="00843803">
        <w:t>pentadesma</w:t>
      </w:r>
      <w:proofErr w:type="spellEnd"/>
      <w:r>
        <w:t xml:space="preserve"> seeds); forest vegetables (e.g. palm cabbage, flower bud of </w:t>
      </w:r>
      <w:proofErr w:type="spellStart"/>
      <w:r>
        <w:t>musanga</w:t>
      </w:r>
      <w:proofErr w:type="spellEnd"/>
      <w:r>
        <w:t xml:space="preserve"> tree </w:t>
      </w:r>
      <w:r>
        <w:lastRenderedPageBreak/>
        <w:t>commonly called cork wood). The huge falling sound of felled giant tropical rainforest</w:t>
      </w:r>
      <w:r w:rsidR="00FC152E">
        <w:t xml:space="preserve"> trees</w:t>
      </w:r>
      <w:r w:rsidR="00A004B6">
        <w:t xml:space="preserve"> (diameter 100-200 +cm)</w:t>
      </w:r>
      <w:r>
        <w:t>, the powe</w:t>
      </w:r>
      <w:r w:rsidR="00E90FDD">
        <w:t>r chain saws, bulldozers,</w:t>
      </w:r>
      <w:r>
        <w:t xml:space="preserve"> earth</w:t>
      </w:r>
      <w:r w:rsidR="00E90FDD">
        <w:t xml:space="preserve"> moving</w:t>
      </w:r>
      <w:r>
        <w:t xml:space="preserve"> equipment during the unprescribed logging operations led to habitat loss.</w:t>
      </w:r>
      <w:r w:rsidR="00524988">
        <w:t xml:space="preserve"> Illicit hunting of elephants for bush meat and ivory/tusk by local people and foreign nationals as well as the sound of heavy artilleries contributed to elephant migration into the Ziama forest in Guinea. </w:t>
      </w:r>
      <w:r w:rsidR="008E6661">
        <w:t>A significant area of habitat was destroyed due to the unprescribed logging operations carried out by the warlords as means of income to fuel the war. Consequently a massive exodus of elephants occurred. This was disastrous for Liberia, because elephants play</w:t>
      </w:r>
      <w:r w:rsidR="005D1FC2">
        <w:t xml:space="preserve"> a</w:t>
      </w:r>
      <w:r w:rsidR="008E6661">
        <w:t xml:space="preserve"> greater role in sustaining the ecosystem. They help propagate tropical rainforest trees like makore an</w:t>
      </w:r>
      <w:r w:rsidR="00606115">
        <w:t>d others,</w:t>
      </w:r>
      <w:r w:rsidR="008E6661">
        <w:t xml:space="preserve"> these trees’ seeds can only germinate by passing through</w:t>
      </w:r>
      <w:r w:rsidR="008E6DDB">
        <w:t xml:space="preserve"> the elephants’ digestive track, these seeds germinate directly from the elephant dunk.</w:t>
      </w:r>
    </w:p>
    <w:p w:rsidR="008C543A" w:rsidRDefault="008C543A" w:rsidP="000524F3"/>
    <w:p w:rsidR="008C543A" w:rsidRDefault="008C543A" w:rsidP="008C543A">
      <w:pPr>
        <w:keepNext/>
      </w:pPr>
      <w:r>
        <w:rPr>
          <w:noProof/>
          <w:lang w:val="en-AU" w:eastAsia="en-AU"/>
        </w:rPr>
        <w:drawing>
          <wp:inline distT="0" distB="0" distL="0" distR="0">
            <wp:extent cx="4781550" cy="2439655"/>
            <wp:effectExtent l="19050" t="0" r="0" b="0"/>
            <wp:docPr id="2" name="Picture 2" descr="E:\Forest_elephant_7_30_2012_why_they_matter_HI_108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Forest_elephant_7_30_2012_why_they_matter_HI_10855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3318" cy="2440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543A" w:rsidRDefault="008C543A" w:rsidP="008C543A">
      <w:pPr>
        <w:pStyle w:val="Caption"/>
      </w:pPr>
      <w:r w:rsidRPr="002104AB">
        <w:rPr>
          <w:i/>
        </w:rPr>
        <w:t xml:space="preserve">Figure </w:t>
      </w:r>
      <w:r w:rsidR="00395497" w:rsidRPr="002104AB">
        <w:rPr>
          <w:i/>
        </w:rPr>
        <w:fldChar w:fldCharType="begin"/>
      </w:r>
      <w:r w:rsidR="00A83A12" w:rsidRPr="002104AB">
        <w:rPr>
          <w:i/>
        </w:rPr>
        <w:instrText xml:space="preserve"> SEQ Figure \* ARABIC </w:instrText>
      </w:r>
      <w:r w:rsidR="00395497" w:rsidRPr="002104AB">
        <w:rPr>
          <w:i/>
        </w:rPr>
        <w:fldChar w:fldCharType="separate"/>
      </w:r>
      <w:r w:rsidRPr="002104AB">
        <w:rPr>
          <w:i/>
          <w:noProof/>
        </w:rPr>
        <w:t>2</w:t>
      </w:r>
      <w:r w:rsidR="00395497" w:rsidRPr="002104AB">
        <w:rPr>
          <w:i/>
        </w:rPr>
        <w:fldChar w:fldCharType="end"/>
      </w:r>
      <w:r w:rsidRPr="002104AB">
        <w:rPr>
          <w:i/>
        </w:rPr>
        <w:t xml:space="preserve">  Elephants are found in dense forest and are essential for the germination of many rainforest trees. These seeds germinate after passing through the </w:t>
      </w:r>
      <w:r w:rsidR="000040C1" w:rsidRPr="002104AB">
        <w:rPr>
          <w:i/>
        </w:rPr>
        <w:t>elephant’s</w:t>
      </w:r>
      <w:r w:rsidRPr="002104AB">
        <w:rPr>
          <w:i/>
        </w:rPr>
        <w:t xml:space="preserve"> digestive track</w:t>
      </w:r>
      <w:r>
        <w:t>.</w:t>
      </w:r>
      <w:r w:rsidR="008A01AA">
        <w:t xml:space="preserve"> Source: </w:t>
      </w:r>
      <w:hyperlink r:id="rId6" w:history="1">
        <w:r w:rsidR="008A01AA" w:rsidRPr="00520B03">
          <w:rPr>
            <w:rStyle w:val="Hyperlink"/>
          </w:rPr>
          <w:t>http://www.worldwidelife.org/species/forest-elephant</w:t>
        </w:r>
      </w:hyperlink>
      <w:r w:rsidR="008A01AA">
        <w:t xml:space="preserve">  “WWF: African forest elephant species</w:t>
      </w:r>
    </w:p>
    <w:p w:rsidR="00985671" w:rsidRDefault="00985671" w:rsidP="00985671"/>
    <w:p w:rsidR="00985671" w:rsidRDefault="008B73C5" w:rsidP="00985671">
      <w:r>
        <w:t>The effects of elephant exodus</w:t>
      </w:r>
    </w:p>
    <w:p w:rsidR="00985671" w:rsidRDefault="00985671" w:rsidP="00985671">
      <w:r>
        <w:t xml:space="preserve">Human-elephant </w:t>
      </w:r>
      <w:r w:rsidR="00FD6B72">
        <w:t>divergence is one of the key challenges</w:t>
      </w:r>
      <w:r>
        <w:t xml:space="preserve"> noted by local services in the area of elephant management. Human-elephant conflict originates from c</w:t>
      </w:r>
      <w:r w:rsidR="000273DB">
        <w:t>r</w:t>
      </w:r>
      <w:r>
        <w:t xml:space="preserve">op </w:t>
      </w:r>
      <w:r w:rsidR="00FD6B72">
        <w:t>looting</w:t>
      </w:r>
      <w:r>
        <w:t xml:space="preserve"> by elephants. During the migration of elephants into the Ziama forest in Guinea, they raided all crops in the villages and towns located around and within the migrating corridor. That was a disaster for the locals in Guinea, but on the other hand, elephants propagated some trees sp</w:t>
      </w:r>
      <w:r w:rsidR="00072923">
        <w:t xml:space="preserve">ecies seeds in the </w:t>
      </w:r>
      <w:proofErr w:type="spellStart"/>
      <w:r w:rsidR="00072923">
        <w:t>Ziama</w:t>
      </w:r>
      <w:proofErr w:type="spellEnd"/>
      <w:r w:rsidR="00072923">
        <w:t xml:space="preserve"> forest. Ecologically, the </w:t>
      </w:r>
      <w:r w:rsidR="004678FD">
        <w:t xml:space="preserve">species composition of the </w:t>
      </w:r>
      <w:proofErr w:type="spellStart"/>
      <w:r w:rsidR="004678FD">
        <w:t>ziam</w:t>
      </w:r>
      <w:r w:rsidR="00072923">
        <w:t>a</w:t>
      </w:r>
      <w:proofErr w:type="spellEnd"/>
      <w:r w:rsidR="00072923">
        <w:t xml:space="preserve"> forest improved and the elephant population increased for Guinea. While </w:t>
      </w:r>
      <w:r w:rsidR="008E6DDB">
        <w:t>Liberia</w:t>
      </w:r>
      <w:r w:rsidR="00072923">
        <w:t xml:space="preserve"> on the other hand lost huge population of elephant.</w:t>
      </w:r>
    </w:p>
    <w:p w:rsidR="0034790E" w:rsidRDefault="00A30E60" w:rsidP="00985671">
      <w:r>
        <w:lastRenderedPageBreak/>
        <w:t xml:space="preserve">It is about time that every Liberian be conscious about the </w:t>
      </w:r>
      <w:r w:rsidR="000040C1">
        <w:t xml:space="preserve">role </w:t>
      </w:r>
      <w:proofErr w:type="gramStart"/>
      <w:r w:rsidR="000040C1">
        <w:t>elephants</w:t>
      </w:r>
      <w:proofErr w:type="gramEnd"/>
      <w:r>
        <w:t xml:space="preserve"> play in </w:t>
      </w:r>
      <w:r w:rsidR="00C72B6F">
        <w:t>the provision of the ecosystem services</w:t>
      </w:r>
      <w:r w:rsidR="000273DB">
        <w:t>,</w:t>
      </w:r>
      <w:r w:rsidR="00C72B6F">
        <w:t xml:space="preserve"> by exhibiting a high sense of conservation responsibility to maintain the</w:t>
      </w:r>
      <w:r w:rsidR="0078109F">
        <w:t xml:space="preserve"> natural</w:t>
      </w:r>
      <w:r w:rsidR="00C72B6F">
        <w:t xml:space="preserve"> </w:t>
      </w:r>
      <w:r w:rsidR="00D27D17">
        <w:t>heritage (</w:t>
      </w:r>
      <w:r w:rsidR="004678FD">
        <w:t>elephant)</w:t>
      </w:r>
      <w:r w:rsidR="00C72B6F">
        <w:t>.</w:t>
      </w:r>
    </w:p>
    <w:p w:rsidR="00D27D17" w:rsidRDefault="00D27D17" w:rsidP="00985671">
      <w:r>
        <w:t>References</w:t>
      </w:r>
    </w:p>
    <w:p w:rsidR="00AB2911" w:rsidRDefault="00AB2911" w:rsidP="00985671">
      <w:r>
        <w:t>Afkinsider.com/threat-of-</w:t>
      </w:r>
      <w:r w:rsidR="00E91D48">
        <w:t>wildlife</w:t>
      </w:r>
      <w:r>
        <w:t>-extinction.</w:t>
      </w:r>
    </w:p>
    <w:p w:rsidR="00E91D48" w:rsidRDefault="00E91D48" w:rsidP="00985671"/>
    <w:p w:rsidR="00D27D17" w:rsidRDefault="00D27D17" w:rsidP="00985671">
      <w:proofErr w:type="spellStart"/>
      <w:r>
        <w:t>Sambola</w:t>
      </w:r>
      <w:proofErr w:type="spellEnd"/>
      <w:r>
        <w:t>, 2005. Action Plan for the management of elephants in the Ziama-Wenegisi Trans frontier Corridor. IUCN- ‘The world Conservation, 2006’</w:t>
      </w:r>
    </w:p>
    <w:p w:rsidR="00E91D48" w:rsidRDefault="00E91D48" w:rsidP="00985671"/>
    <w:p w:rsidR="00D27D17" w:rsidRDefault="00D27D17" w:rsidP="00985671">
      <w:r>
        <w:t xml:space="preserve">www.National –Parks-worldwide.info/Liberia.htm: </w:t>
      </w:r>
      <w:hyperlink r:id="rId7" w:history="1">
        <w:r w:rsidRPr="005F4C86">
          <w:rPr>
            <w:rStyle w:val="Hyperlink"/>
          </w:rPr>
          <w:t>www.African</w:t>
        </w:r>
      </w:hyperlink>
      <w:r>
        <w:t xml:space="preserve"> Elephant Species</w:t>
      </w:r>
    </w:p>
    <w:p w:rsidR="00D27D17" w:rsidRDefault="00D27D17" w:rsidP="00985671">
      <w:r>
        <w:t>http://www.worldwidelife/forest-elephant.</w:t>
      </w:r>
    </w:p>
    <w:p w:rsidR="00985671" w:rsidRPr="00985671" w:rsidRDefault="00985671" w:rsidP="00985671"/>
    <w:p w:rsidR="00524988" w:rsidRPr="000524F3" w:rsidRDefault="00524988" w:rsidP="000524F3"/>
    <w:p w:rsidR="000524F3" w:rsidRPr="000524F3" w:rsidRDefault="000524F3" w:rsidP="000524F3"/>
    <w:p w:rsidR="000524F3" w:rsidRPr="000524F3" w:rsidRDefault="000524F3" w:rsidP="000524F3"/>
    <w:sectPr w:rsidR="000524F3" w:rsidRPr="000524F3" w:rsidSect="00CA4C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1505F"/>
    <w:rsid w:val="000040C1"/>
    <w:rsid w:val="000273DB"/>
    <w:rsid w:val="000524F3"/>
    <w:rsid w:val="00072923"/>
    <w:rsid w:val="00153218"/>
    <w:rsid w:val="001F5C21"/>
    <w:rsid w:val="002104AB"/>
    <w:rsid w:val="002A217E"/>
    <w:rsid w:val="0034790E"/>
    <w:rsid w:val="00395497"/>
    <w:rsid w:val="003F6DA7"/>
    <w:rsid w:val="004678FD"/>
    <w:rsid w:val="00476DBF"/>
    <w:rsid w:val="004D6C38"/>
    <w:rsid w:val="00524988"/>
    <w:rsid w:val="005D1FC2"/>
    <w:rsid w:val="005E7549"/>
    <w:rsid w:val="00606115"/>
    <w:rsid w:val="00614F0E"/>
    <w:rsid w:val="00736CBA"/>
    <w:rsid w:val="0078109F"/>
    <w:rsid w:val="007A55F1"/>
    <w:rsid w:val="00843803"/>
    <w:rsid w:val="008A01AA"/>
    <w:rsid w:val="008B73C5"/>
    <w:rsid w:val="008C3A42"/>
    <w:rsid w:val="008C543A"/>
    <w:rsid w:val="008E5FC4"/>
    <w:rsid w:val="008E6661"/>
    <w:rsid w:val="008E6DDB"/>
    <w:rsid w:val="009211F8"/>
    <w:rsid w:val="00985671"/>
    <w:rsid w:val="009D3F58"/>
    <w:rsid w:val="009E0143"/>
    <w:rsid w:val="00A004B6"/>
    <w:rsid w:val="00A30E60"/>
    <w:rsid w:val="00A82D45"/>
    <w:rsid w:val="00A83A12"/>
    <w:rsid w:val="00AB2911"/>
    <w:rsid w:val="00AE343C"/>
    <w:rsid w:val="00AE5ECA"/>
    <w:rsid w:val="00B83A99"/>
    <w:rsid w:val="00B87DA8"/>
    <w:rsid w:val="00C41F5B"/>
    <w:rsid w:val="00C72B6F"/>
    <w:rsid w:val="00CA4CE0"/>
    <w:rsid w:val="00CE45D1"/>
    <w:rsid w:val="00D17CA6"/>
    <w:rsid w:val="00D27D17"/>
    <w:rsid w:val="00DA248F"/>
    <w:rsid w:val="00E7688F"/>
    <w:rsid w:val="00E90FDD"/>
    <w:rsid w:val="00E91D48"/>
    <w:rsid w:val="00EF627C"/>
    <w:rsid w:val="00F1505F"/>
    <w:rsid w:val="00FB0275"/>
    <w:rsid w:val="00FC152E"/>
    <w:rsid w:val="00FD6B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FB8CB71-BD22-4B73-BF4F-FE6598107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4C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0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143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5E7549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A01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Africa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worldwidelife.org/species/forest-elephant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663C1FA7.dotm</Template>
  <TotalTime>261</TotalTime>
  <Pages>3</Pages>
  <Words>660</Words>
  <Characters>3767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wallace</dc:creator>
  <cp:lastModifiedBy>Robert Flomo Wallace</cp:lastModifiedBy>
  <cp:revision>47</cp:revision>
  <dcterms:created xsi:type="dcterms:W3CDTF">2015-05-01T19:15:00Z</dcterms:created>
  <dcterms:modified xsi:type="dcterms:W3CDTF">2015-05-04T21:33:00Z</dcterms:modified>
</cp:coreProperties>
</file>